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D1E503" w14:textId="3C898543" w:rsidR="00B61E68" w:rsidRDefault="00B61E68" w:rsidP="00B61E68"/>
    <w:tbl>
      <w:tblPr>
        <w:tblW w:w="10574" w:type="dxa"/>
        <w:jc w:val="righ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826"/>
        <w:gridCol w:w="3279"/>
        <w:gridCol w:w="121"/>
        <w:gridCol w:w="3348"/>
      </w:tblGrid>
      <w:tr w:rsidR="00744AA8" w:rsidRPr="00216454" w14:paraId="329C5D3D" w14:textId="77777777" w:rsidTr="00104943">
        <w:trPr>
          <w:trHeight w:val="454"/>
          <w:jc w:val="right"/>
        </w:trPr>
        <w:tc>
          <w:tcPr>
            <w:tcW w:w="105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14:paraId="510E749C" w14:textId="77777777" w:rsidR="00744AA8" w:rsidRPr="00216454" w:rsidRDefault="00744AA8" w:rsidP="00104943">
            <w:pPr>
              <w:spacing w:before="120" w:after="12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  <w:u w:val="single"/>
              </w:rPr>
              <w:t>For Completion by Site/CRA</w:t>
            </w:r>
            <w:r w:rsidRPr="00216454">
              <w:rPr>
                <w:rFonts w:ascii="Arial" w:hAnsi="Arial" w:cs="Arial"/>
                <w:b/>
                <w:sz w:val="18"/>
                <w:szCs w:val="18"/>
                <w:u w:val="single"/>
              </w:rPr>
              <w:t xml:space="preserve"> – </w:t>
            </w:r>
            <w:r w:rsidRPr="00ED105E">
              <w:rPr>
                <w:rFonts w:ascii="Arial" w:hAnsi="Arial" w:cs="Arial"/>
                <w:sz w:val="18"/>
                <w:szCs w:val="18"/>
                <w:u w:val="single"/>
              </w:rPr>
              <w:t xml:space="preserve">Please ensure all fields are completed. Failure to do so may prevent the collection being made. </w:t>
            </w:r>
          </w:p>
        </w:tc>
      </w:tr>
      <w:tr w:rsidR="00744AA8" w:rsidRPr="00216454" w14:paraId="4535DF60" w14:textId="77777777" w:rsidTr="00104943">
        <w:trPr>
          <w:trHeight w:val="382"/>
          <w:jc w:val="right"/>
        </w:trPr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1BB76" w14:textId="62D1D9DE" w:rsidR="00744AA8" w:rsidRPr="00216454" w:rsidRDefault="00744AA8" w:rsidP="00104943">
            <w:pPr>
              <w:spacing w:before="120" w:after="120"/>
              <w:rPr>
                <w:rFonts w:ascii="Arial" w:hAnsi="Arial" w:cs="Arial"/>
                <w:b/>
                <w:sz w:val="18"/>
                <w:szCs w:val="18"/>
              </w:rPr>
            </w:pPr>
            <w:r w:rsidRPr="00216454">
              <w:rPr>
                <w:rFonts w:ascii="Arial" w:hAnsi="Arial" w:cs="Arial"/>
                <w:b/>
                <w:sz w:val="18"/>
                <w:szCs w:val="18"/>
              </w:rPr>
              <w:t>Spo</w:t>
            </w:r>
            <w:r w:rsidR="0033726A">
              <w:rPr>
                <w:rFonts w:ascii="Arial" w:hAnsi="Arial" w:cs="Arial"/>
                <w:b/>
                <w:sz w:val="18"/>
                <w:szCs w:val="18"/>
              </w:rPr>
              <w:t>n</w:t>
            </w:r>
            <w:r w:rsidRPr="00216454">
              <w:rPr>
                <w:rFonts w:ascii="Arial" w:hAnsi="Arial" w:cs="Arial"/>
                <w:b/>
                <w:sz w:val="18"/>
                <w:szCs w:val="18"/>
              </w:rPr>
              <w:t>sor name:</w:t>
            </w:r>
            <w:r w:rsidRPr="00216454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16454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216454">
              <w:rPr>
                <w:rFonts w:ascii="Arial" w:hAnsi="Arial" w:cs="Arial"/>
                <w:sz w:val="18"/>
                <w:szCs w:val="18"/>
              </w:rPr>
            </w:r>
            <w:r w:rsidRPr="00216454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216454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216454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216454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216454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216454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216454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3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17097" w14:textId="77777777" w:rsidR="00744AA8" w:rsidRPr="00216454" w:rsidRDefault="00744AA8" w:rsidP="00104943">
            <w:pPr>
              <w:spacing w:before="120" w:after="120"/>
              <w:rPr>
                <w:rFonts w:ascii="Arial" w:hAnsi="Arial" w:cs="Arial"/>
                <w:b/>
                <w:sz w:val="18"/>
                <w:szCs w:val="18"/>
              </w:rPr>
            </w:pPr>
            <w:r w:rsidRPr="00216454">
              <w:rPr>
                <w:rFonts w:ascii="Arial" w:hAnsi="Arial" w:cs="Arial"/>
                <w:b/>
                <w:sz w:val="18"/>
                <w:szCs w:val="18"/>
              </w:rPr>
              <w:t>Protocol:</w:t>
            </w:r>
            <w:r w:rsidRPr="0021645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216454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16454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216454">
              <w:rPr>
                <w:rFonts w:ascii="Arial" w:hAnsi="Arial" w:cs="Arial"/>
                <w:sz w:val="18"/>
                <w:szCs w:val="18"/>
              </w:rPr>
            </w:r>
            <w:r w:rsidRPr="00216454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216454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216454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216454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216454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216454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216454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918B6" w14:textId="77777777" w:rsidR="00744AA8" w:rsidRPr="00216454" w:rsidRDefault="00744AA8" w:rsidP="00104943">
            <w:pPr>
              <w:spacing w:before="120" w:after="120"/>
              <w:rPr>
                <w:rFonts w:ascii="Arial" w:hAnsi="Arial" w:cs="Arial"/>
                <w:b/>
                <w:sz w:val="18"/>
                <w:szCs w:val="18"/>
              </w:rPr>
            </w:pPr>
            <w:r w:rsidRPr="00216454">
              <w:rPr>
                <w:rFonts w:ascii="Arial" w:hAnsi="Arial" w:cs="Arial"/>
                <w:b/>
                <w:sz w:val="18"/>
                <w:szCs w:val="18"/>
              </w:rPr>
              <w:t>Job Number:</w:t>
            </w:r>
            <w:r w:rsidRPr="00216454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16454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216454">
              <w:rPr>
                <w:rFonts w:ascii="Arial" w:hAnsi="Arial" w:cs="Arial"/>
                <w:sz w:val="18"/>
                <w:szCs w:val="18"/>
              </w:rPr>
            </w:r>
            <w:r w:rsidRPr="00216454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216454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216454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216454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216454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216454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216454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744AA8" w:rsidRPr="00216454" w14:paraId="0263DF77" w14:textId="77777777" w:rsidTr="00104943">
        <w:trPr>
          <w:trHeight w:val="454"/>
          <w:jc w:val="right"/>
        </w:trPr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736DF" w14:textId="77777777" w:rsidR="00744AA8" w:rsidRPr="00216454" w:rsidRDefault="00744AA8" w:rsidP="00104943">
            <w:pPr>
              <w:spacing w:before="120" w:after="120"/>
              <w:rPr>
                <w:rFonts w:ascii="Arial" w:hAnsi="Arial" w:cs="Arial"/>
                <w:b/>
                <w:sz w:val="18"/>
                <w:szCs w:val="18"/>
              </w:rPr>
            </w:pPr>
            <w:r w:rsidRPr="00216454">
              <w:rPr>
                <w:rFonts w:ascii="Arial" w:hAnsi="Arial" w:cs="Arial"/>
                <w:b/>
                <w:sz w:val="18"/>
                <w:szCs w:val="18"/>
              </w:rPr>
              <w:t xml:space="preserve">Date of Request: </w:t>
            </w:r>
            <w:r w:rsidRPr="00216454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16454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216454">
              <w:rPr>
                <w:rFonts w:ascii="Arial" w:hAnsi="Arial" w:cs="Arial"/>
                <w:sz w:val="18"/>
                <w:szCs w:val="18"/>
              </w:rPr>
            </w:r>
            <w:r w:rsidRPr="00216454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216454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216454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216454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216454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216454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216454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67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0F069" w14:textId="77777777" w:rsidR="00744AA8" w:rsidRPr="00216454" w:rsidRDefault="00744AA8" w:rsidP="00104943">
            <w:pPr>
              <w:spacing w:before="120" w:after="120"/>
              <w:rPr>
                <w:rFonts w:ascii="Arial" w:hAnsi="Arial" w:cs="Arial"/>
                <w:b/>
                <w:sz w:val="18"/>
                <w:szCs w:val="18"/>
              </w:rPr>
            </w:pPr>
            <w:r w:rsidRPr="00216454">
              <w:rPr>
                <w:rFonts w:ascii="Arial" w:hAnsi="Arial" w:cs="Arial"/>
                <w:b/>
                <w:sz w:val="18"/>
                <w:szCs w:val="18"/>
              </w:rPr>
              <w:t xml:space="preserve">Requested by: </w:t>
            </w:r>
            <w:r w:rsidRPr="00216454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16454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216454">
              <w:rPr>
                <w:rFonts w:ascii="Arial" w:hAnsi="Arial" w:cs="Arial"/>
                <w:sz w:val="18"/>
                <w:szCs w:val="18"/>
              </w:rPr>
            </w:r>
            <w:r w:rsidRPr="00216454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216454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216454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216454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216454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216454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216454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744AA8" w:rsidRPr="00216454" w14:paraId="6A4E2763" w14:textId="77777777" w:rsidTr="00104943">
        <w:trPr>
          <w:trHeight w:val="296"/>
          <w:jc w:val="right"/>
        </w:trPr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07A53" w14:textId="194F201C" w:rsidR="00744AA8" w:rsidRPr="00216454" w:rsidRDefault="00744AA8" w:rsidP="00104943">
            <w:pPr>
              <w:tabs>
                <w:tab w:val="left" w:pos="1785"/>
                <w:tab w:val="left" w:pos="2205"/>
              </w:tabs>
              <w:spacing w:before="120" w:after="120"/>
              <w:rPr>
                <w:rFonts w:ascii="Arial" w:hAnsi="Arial" w:cs="Arial"/>
                <w:b/>
                <w:sz w:val="18"/>
                <w:szCs w:val="18"/>
              </w:rPr>
            </w:pPr>
            <w:r w:rsidRPr="00216454">
              <w:rPr>
                <w:rFonts w:ascii="Arial" w:hAnsi="Arial" w:cs="Arial"/>
                <w:b/>
                <w:sz w:val="18"/>
                <w:szCs w:val="18"/>
              </w:rPr>
              <w:t>Delivery address:</w:t>
            </w:r>
            <w:r w:rsidR="00DA7162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="002D0B1F" w:rsidRPr="002D0B1F">
              <w:rPr>
                <w:rFonts w:ascii="Arial" w:hAnsi="Arial" w:cs="Arial"/>
                <w:bCs/>
                <w:sz w:val="18"/>
                <w:szCs w:val="18"/>
              </w:rPr>
              <w:t>(See Below</w:t>
            </w:r>
            <w:r w:rsidR="002D0B1F">
              <w:rPr>
                <w:rFonts w:ascii="Arial" w:hAnsi="Arial" w:cs="Arial"/>
                <w:bCs/>
                <w:sz w:val="18"/>
                <w:szCs w:val="18"/>
              </w:rPr>
              <w:t>)</w:t>
            </w:r>
          </w:p>
        </w:tc>
        <w:tc>
          <w:tcPr>
            <w:tcW w:w="67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18E6E" w14:textId="77777777" w:rsidR="00744AA8" w:rsidRPr="00216454" w:rsidRDefault="00744AA8" w:rsidP="00104943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2321FF5C" w14:textId="76C67FAE" w:rsidR="00744AA8" w:rsidRPr="00216454" w:rsidRDefault="00744AA8" w:rsidP="00104943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216454">
              <w:rPr>
                <w:rFonts w:ascii="Arial" w:hAnsi="Arial" w:cs="Arial"/>
                <w:b/>
                <w:sz w:val="18"/>
                <w:szCs w:val="18"/>
              </w:rPr>
              <w:t>Collection Address:</w:t>
            </w:r>
            <w:r w:rsidR="00DA7162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="002D0B1F" w:rsidRPr="002D0B1F">
              <w:rPr>
                <w:rFonts w:ascii="Arial" w:hAnsi="Arial" w:cs="Arial"/>
                <w:bCs/>
                <w:sz w:val="18"/>
                <w:szCs w:val="18"/>
              </w:rPr>
              <w:t>(Please Complete Below)</w:t>
            </w:r>
          </w:p>
        </w:tc>
      </w:tr>
      <w:tr w:rsidR="00744AA8" w:rsidRPr="00216454" w14:paraId="4D54CD1C" w14:textId="77777777" w:rsidTr="00104943">
        <w:trPr>
          <w:trHeight w:val="555"/>
          <w:jc w:val="right"/>
        </w:trPr>
        <w:tc>
          <w:tcPr>
            <w:tcW w:w="38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349FF4B" w14:textId="77777777" w:rsidR="00744AA8" w:rsidRPr="00216454" w:rsidRDefault="00744AA8" w:rsidP="00104943">
            <w:pPr>
              <w:rPr>
                <w:rFonts w:ascii="Arial" w:hAnsi="Arial" w:cs="Arial"/>
                <w:sz w:val="18"/>
                <w:szCs w:val="18"/>
              </w:rPr>
            </w:pPr>
          </w:p>
          <w:p w14:paraId="58D3C386" w14:textId="77777777" w:rsidR="00744AA8" w:rsidRDefault="00744AA8" w:rsidP="00104943">
            <w:pPr>
              <w:spacing w:before="20" w:after="20"/>
              <w:rPr>
                <w:rFonts w:ascii="Arial" w:hAnsi="Arial" w:cs="Arial"/>
                <w:sz w:val="18"/>
                <w:szCs w:val="18"/>
              </w:rPr>
            </w:pPr>
          </w:p>
          <w:p w14:paraId="4F00DF5E" w14:textId="77777777" w:rsidR="00744AA8" w:rsidRDefault="00744AA8" w:rsidP="00104943">
            <w:pPr>
              <w:spacing w:before="20" w:after="20"/>
              <w:rPr>
                <w:rFonts w:ascii="Arial" w:hAnsi="Arial" w:cs="Arial"/>
                <w:sz w:val="18"/>
                <w:szCs w:val="18"/>
              </w:rPr>
            </w:pPr>
          </w:p>
          <w:p w14:paraId="6F86045E" w14:textId="77777777" w:rsidR="00744AA8" w:rsidRDefault="00744AA8" w:rsidP="00104943">
            <w:pPr>
              <w:spacing w:before="20" w:after="20"/>
              <w:rPr>
                <w:rFonts w:ascii="Arial" w:hAnsi="Arial" w:cs="Arial"/>
                <w:sz w:val="18"/>
                <w:szCs w:val="18"/>
              </w:rPr>
            </w:pPr>
          </w:p>
          <w:p w14:paraId="03628795" w14:textId="77777777" w:rsidR="00744AA8" w:rsidRDefault="00744AA8" w:rsidP="00104943">
            <w:pPr>
              <w:spacing w:before="20" w:after="20"/>
              <w:rPr>
                <w:rFonts w:ascii="Arial" w:hAnsi="Arial" w:cs="Arial"/>
                <w:sz w:val="18"/>
                <w:szCs w:val="18"/>
              </w:rPr>
            </w:pPr>
            <w:r w:rsidRPr="00216454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216454">
              <w:rPr>
                <w:rFonts w:ascii="Arial" w:hAnsi="Arial" w:cs="Arial"/>
                <w:sz w:val="18"/>
                <w:szCs w:val="18"/>
              </w:rPr>
              <w:instrText xml:space="preserve"> FILLIN  UK \d UK  \* MERGEFORMAT </w:instrText>
            </w:r>
            <w:r w:rsidRPr="00216454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216454">
              <w:rPr>
                <w:rFonts w:ascii="Arial" w:hAnsi="Arial" w:cs="Arial"/>
                <w:sz w:val="18"/>
                <w:szCs w:val="18"/>
              </w:rPr>
              <w:t>Fisher Clinical Services</w:t>
            </w:r>
          </w:p>
          <w:p w14:paraId="67DCD89C" w14:textId="77777777" w:rsidR="002D0B1F" w:rsidRDefault="002D0B1F" w:rsidP="00104943">
            <w:pPr>
              <w:spacing w:before="20" w:after="20"/>
              <w:rPr>
                <w:rFonts w:ascii="Arial" w:hAnsi="Arial" w:cs="Arial"/>
                <w:sz w:val="18"/>
                <w:szCs w:val="18"/>
              </w:rPr>
            </w:pPr>
          </w:p>
          <w:p w14:paraId="1D0A207B" w14:textId="7A6D8CDC" w:rsidR="002D0B1F" w:rsidRPr="00216454" w:rsidRDefault="002D0B1F" w:rsidP="00104943">
            <w:pPr>
              <w:spacing w:before="20" w:after="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Returns for Destruction</w:t>
            </w:r>
          </w:p>
          <w:p w14:paraId="75F8154D" w14:textId="0BE17986" w:rsidR="00744AA8" w:rsidRPr="00216454" w:rsidRDefault="00744AA8" w:rsidP="00104943">
            <w:pPr>
              <w:spacing w:before="20" w:after="20"/>
              <w:rPr>
                <w:rFonts w:ascii="Arial" w:hAnsi="Arial" w:cs="Arial"/>
                <w:sz w:val="18"/>
                <w:szCs w:val="18"/>
              </w:rPr>
            </w:pPr>
            <w:r w:rsidRPr="00216454">
              <w:rPr>
                <w:rFonts w:ascii="Arial" w:hAnsi="Arial" w:cs="Arial"/>
                <w:sz w:val="18"/>
                <w:szCs w:val="18"/>
              </w:rPr>
              <w:br/>
            </w:r>
            <w:r w:rsidR="002D0B1F">
              <w:rPr>
                <w:rFonts w:ascii="Arial" w:hAnsi="Arial" w:cs="Arial"/>
                <w:sz w:val="18"/>
                <w:szCs w:val="18"/>
              </w:rPr>
              <w:t xml:space="preserve">Attention: </w:t>
            </w:r>
            <w:r w:rsidRPr="00216454">
              <w:rPr>
                <w:rFonts w:ascii="Arial" w:hAnsi="Arial" w:cs="Arial"/>
                <w:sz w:val="18"/>
                <w:szCs w:val="18"/>
              </w:rPr>
              <w:t xml:space="preserve">Returns Department </w:t>
            </w:r>
          </w:p>
          <w:p w14:paraId="49561153" w14:textId="77777777" w:rsidR="00744AA8" w:rsidRPr="00216454" w:rsidRDefault="00744AA8" w:rsidP="00104943">
            <w:pPr>
              <w:spacing w:before="20" w:after="20"/>
              <w:rPr>
                <w:rFonts w:ascii="Arial" w:hAnsi="Arial" w:cs="Arial"/>
                <w:sz w:val="18"/>
                <w:szCs w:val="18"/>
              </w:rPr>
            </w:pPr>
          </w:p>
          <w:p w14:paraId="05E37BCA" w14:textId="3ECB4B47" w:rsidR="00744AA8" w:rsidRPr="00216454" w:rsidRDefault="00744AA8" w:rsidP="00104943">
            <w:pPr>
              <w:spacing w:before="20" w:after="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700B Nestle Way</w:t>
            </w:r>
          </w:p>
          <w:p w14:paraId="0310B7AC" w14:textId="77777777" w:rsidR="00744AA8" w:rsidRPr="00216454" w:rsidRDefault="00744AA8" w:rsidP="00104943">
            <w:pPr>
              <w:spacing w:before="20" w:after="20"/>
              <w:rPr>
                <w:rFonts w:ascii="Arial" w:hAnsi="Arial" w:cs="Arial"/>
                <w:sz w:val="18"/>
                <w:szCs w:val="18"/>
              </w:rPr>
            </w:pPr>
          </w:p>
          <w:p w14:paraId="3362F94F" w14:textId="77777777" w:rsidR="00744AA8" w:rsidRPr="00216454" w:rsidRDefault="00744AA8" w:rsidP="00104943">
            <w:pPr>
              <w:spacing w:before="20" w:after="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Breinigsville, PA 18031</w:t>
            </w:r>
          </w:p>
          <w:p w14:paraId="77030B8A" w14:textId="77777777" w:rsidR="00744AA8" w:rsidRDefault="00744AA8" w:rsidP="00104943">
            <w:pPr>
              <w:spacing w:before="20" w:after="20"/>
            </w:pPr>
            <w:r w:rsidRPr="00216454">
              <w:rPr>
                <w:rFonts w:ascii="Arial" w:hAnsi="Arial" w:cs="Arial"/>
                <w:sz w:val="18"/>
                <w:szCs w:val="18"/>
              </w:rPr>
              <w:br/>
            </w:r>
          </w:p>
          <w:p w14:paraId="4ADE94AF" w14:textId="77777777" w:rsidR="00744AA8" w:rsidRPr="00216454" w:rsidRDefault="00744AA8" w:rsidP="00104943">
            <w:pPr>
              <w:spacing w:before="20" w:after="20"/>
              <w:rPr>
                <w:rFonts w:ascii="Arial" w:hAnsi="Arial" w:cs="Arial"/>
                <w:b/>
                <w:sz w:val="18"/>
                <w:szCs w:val="18"/>
              </w:rPr>
            </w:pPr>
            <w:r w:rsidRPr="00216454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67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AD89C" w14:textId="77777777" w:rsidR="00744AA8" w:rsidRPr="00216454" w:rsidRDefault="00744AA8" w:rsidP="00104943">
            <w:pPr>
              <w:spacing w:before="120" w:after="120"/>
              <w:rPr>
                <w:rFonts w:ascii="Arial" w:hAnsi="Arial" w:cs="Arial"/>
                <w:b/>
                <w:sz w:val="16"/>
                <w:szCs w:val="16"/>
              </w:rPr>
            </w:pPr>
            <w:r w:rsidRPr="00216454">
              <w:rPr>
                <w:rFonts w:ascii="Arial" w:hAnsi="Arial" w:cs="Arial"/>
                <w:b/>
                <w:color w:val="FF0000"/>
                <w:sz w:val="16"/>
                <w:szCs w:val="16"/>
              </w:rPr>
              <w:t>Important:</w:t>
            </w:r>
            <w:r w:rsidRPr="00216454">
              <w:rPr>
                <w:rFonts w:ascii="Arial" w:hAnsi="Arial" w:cs="Arial"/>
                <w:color w:val="FF0000"/>
                <w:sz w:val="16"/>
                <w:szCs w:val="16"/>
              </w:rPr>
              <w:t xml:space="preserve"> </w:t>
            </w:r>
            <w:r w:rsidRPr="00216454">
              <w:rPr>
                <w:rFonts w:ascii="Arial" w:hAnsi="Arial" w:cs="Arial"/>
                <w:b/>
                <w:color w:val="FF0000"/>
                <w:sz w:val="16"/>
                <w:szCs w:val="16"/>
              </w:rPr>
              <w:t>Please provide full collection address including, company name, department, floor number, city, and postcode/zipcode.</w:t>
            </w:r>
          </w:p>
        </w:tc>
      </w:tr>
      <w:tr w:rsidR="00744AA8" w:rsidRPr="00216454" w14:paraId="3C4B3B0A" w14:textId="77777777" w:rsidTr="00104943">
        <w:trPr>
          <w:trHeight w:val="1662"/>
          <w:jc w:val="right"/>
        </w:trPr>
        <w:tc>
          <w:tcPr>
            <w:tcW w:w="382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94D8F5A" w14:textId="77777777" w:rsidR="00744AA8" w:rsidRPr="00216454" w:rsidRDefault="00744AA8" w:rsidP="0010494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7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143EA" w14:textId="77777777" w:rsidR="00744AA8" w:rsidRPr="00216454" w:rsidRDefault="00744AA8" w:rsidP="00104943">
            <w:pPr>
              <w:spacing w:before="120" w:after="120"/>
              <w:rPr>
                <w:rFonts w:ascii="Arial" w:hAnsi="Arial" w:cs="Arial"/>
                <w:noProof/>
                <w:sz w:val="18"/>
                <w:szCs w:val="18"/>
              </w:rPr>
            </w:pPr>
            <w:r w:rsidRPr="00216454">
              <w:rPr>
                <w:rFonts w:ascii="Arial" w:hAnsi="Arial" w:cs="Arial"/>
                <w:sz w:val="18"/>
                <w:szCs w:val="18"/>
              </w:rPr>
              <w:t xml:space="preserve">Site Number: </w:t>
            </w:r>
            <w:r w:rsidRPr="00216454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0" w:name="Text2"/>
            <w:r w:rsidRPr="00216454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216454">
              <w:rPr>
                <w:rFonts w:ascii="Arial" w:hAnsi="Arial" w:cs="Arial"/>
                <w:sz w:val="18"/>
                <w:szCs w:val="18"/>
              </w:rPr>
            </w:r>
            <w:r w:rsidRPr="00216454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216454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216454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216454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216454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216454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216454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0"/>
          </w:p>
          <w:p w14:paraId="788BB189" w14:textId="16389B7A" w:rsidR="002D0B1F" w:rsidRPr="00216454" w:rsidRDefault="002D0B1F" w:rsidP="002D0B1F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Company Name</w:t>
            </w:r>
            <w:r w:rsidRPr="00216454">
              <w:rPr>
                <w:rFonts w:ascii="Arial" w:hAnsi="Arial" w:cs="Arial"/>
                <w:sz w:val="18"/>
                <w:szCs w:val="18"/>
              </w:rPr>
              <w:t xml:space="preserve">: </w:t>
            </w:r>
            <w:r w:rsidRPr="00216454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216454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216454">
              <w:rPr>
                <w:rFonts w:ascii="Arial" w:hAnsi="Arial" w:cs="Arial"/>
                <w:sz w:val="18"/>
                <w:szCs w:val="18"/>
              </w:rPr>
            </w:r>
            <w:r w:rsidRPr="00216454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216454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216454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216454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216454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216454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216454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  <w:p w14:paraId="613768A4" w14:textId="56206EF4" w:rsidR="00744AA8" w:rsidRPr="00216454" w:rsidRDefault="00744AA8" w:rsidP="00104943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 w:rsidRPr="00216454">
              <w:rPr>
                <w:rFonts w:ascii="Arial" w:hAnsi="Arial" w:cs="Arial"/>
                <w:sz w:val="18"/>
                <w:szCs w:val="18"/>
              </w:rPr>
              <w:t xml:space="preserve">Full Site Address: </w:t>
            </w:r>
            <w:r w:rsidRPr="00216454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1" w:name="Text3"/>
            <w:r w:rsidRPr="00216454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216454">
              <w:rPr>
                <w:rFonts w:ascii="Arial" w:hAnsi="Arial" w:cs="Arial"/>
                <w:sz w:val="18"/>
                <w:szCs w:val="18"/>
              </w:rPr>
            </w:r>
            <w:r w:rsidRPr="00216454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216454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216454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216454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216454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216454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216454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1"/>
          </w:p>
          <w:p w14:paraId="25B63412" w14:textId="77777777" w:rsidR="00744AA8" w:rsidRPr="00216454" w:rsidRDefault="00744AA8" w:rsidP="00104943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 w:rsidRPr="00216454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216454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216454">
              <w:rPr>
                <w:rFonts w:ascii="Arial" w:hAnsi="Arial" w:cs="Arial"/>
                <w:sz w:val="18"/>
                <w:szCs w:val="18"/>
              </w:rPr>
            </w:r>
            <w:r w:rsidRPr="00216454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216454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216454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216454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216454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216454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216454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  <w:p w14:paraId="59F85DDF" w14:textId="77777777" w:rsidR="00744AA8" w:rsidRPr="00216454" w:rsidRDefault="00744AA8" w:rsidP="00104943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 w:rsidRPr="00216454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216454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216454">
              <w:rPr>
                <w:rFonts w:ascii="Arial" w:hAnsi="Arial" w:cs="Arial"/>
                <w:sz w:val="18"/>
                <w:szCs w:val="18"/>
              </w:rPr>
            </w:r>
            <w:r w:rsidRPr="00216454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216454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216454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216454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216454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216454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216454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  <w:p w14:paraId="28360ADB" w14:textId="77777777" w:rsidR="00744AA8" w:rsidRPr="00216454" w:rsidRDefault="00744AA8" w:rsidP="00104943">
            <w:pPr>
              <w:spacing w:before="120" w:after="120"/>
              <w:rPr>
                <w:rFonts w:ascii="Arial" w:hAnsi="Arial" w:cs="Arial"/>
                <w:b/>
                <w:color w:val="FF0000"/>
                <w:sz w:val="18"/>
                <w:szCs w:val="18"/>
              </w:rPr>
            </w:pPr>
            <w:r w:rsidRPr="00216454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216454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216454">
              <w:rPr>
                <w:rFonts w:ascii="Arial" w:hAnsi="Arial" w:cs="Arial"/>
                <w:sz w:val="18"/>
                <w:szCs w:val="18"/>
              </w:rPr>
            </w:r>
            <w:r w:rsidRPr="00216454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216454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216454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216454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216454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216454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216454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744AA8" w:rsidRPr="00216454" w14:paraId="4326ACEA" w14:textId="77777777" w:rsidTr="00104943">
        <w:trPr>
          <w:trHeight w:val="468"/>
          <w:jc w:val="right"/>
        </w:trPr>
        <w:tc>
          <w:tcPr>
            <w:tcW w:w="382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D24D36A" w14:textId="77777777" w:rsidR="00744AA8" w:rsidRPr="00216454" w:rsidRDefault="00744AA8" w:rsidP="0010494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7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F48BF" w14:textId="77777777" w:rsidR="00744AA8" w:rsidRPr="00216454" w:rsidRDefault="00744AA8" w:rsidP="00104943">
            <w:pPr>
              <w:tabs>
                <w:tab w:val="left" w:pos="1785"/>
                <w:tab w:val="left" w:pos="2205"/>
              </w:tabs>
              <w:spacing w:before="120" w:after="120"/>
              <w:rPr>
                <w:rFonts w:ascii="Arial" w:hAnsi="Arial" w:cs="Arial"/>
                <w:b/>
                <w:color w:val="FF0000"/>
                <w:sz w:val="18"/>
                <w:szCs w:val="18"/>
              </w:rPr>
            </w:pPr>
            <w:r w:rsidRPr="00216454">
              <w:rPr>
                <w:rFonts w:ascii="Arial" w:hAnsi="Arial" w:cs="Arial"/>
                <w:b/>
                <w:sz w:val="18"/>
                <w:szCs w:val="18"/>
              </w:rPr>
              <w:t>Site contact details</w:t>
            </w:r>
            <w:r w:rsidRPr="00216454">
              <w:rPr>
                <w:rFonts w:ascii="Arial" w:hAnsi="Arial" w:cs="Arial"/>
                <w:b/>
                <w:sz w:val="16"/>
                <w:szCs w:val="16"/>
              </w:rPr>
              <w:t xml:space="preserve">:  </w:t>
            </w:r>
            <w:r w:rsidRPr="00216454">
              <w:rPr>
                <w:rFonts w:ascii="Arial" w:hAnsi="Arial" w:cs="Arial"/>
                <w:b/>
                <w:color w:val="FF0000"/>
                <w:sz w:val="16"/>
                <w:szCs w:val="16"/>
              </w:rPr>
              <w:t>Important:</w:t>
            </w:r>
            <w:r w:rsidRPr="00216454">
              <w:rPr>
                <w:rFonts w:ascii="Arial" w:hAnsi="Arial" w:cs="Arial"/>
                <w:color w:val="FF0000"/>
                <w:sz w:val="16"/>
                <w:szCs w:val="16"/>
              </w:rPr>
              <w:t xml:space="preserve"> </w:t>
            </w:r>
            <w:r w:rsidRPr="00216454">
              <w:rPr>
                <w:rFonts w:ascii="Arial" w:hAnsi="Arial" w:cs="Arial"/>
                <w:b/>
                <w:color w:val="FF0000"/>
                <w:sz w:val="16"/>
                <w:szCs w:val="16"/>
              </w:rPr>
              <w:t>Please confirm email contact details of at least two people.</w:t>
            </w:r>
          </w:p>
        </w:tc>
      </w:tr>
      <w:tr w:rsidR="00744AA8" w:rsidRPr="00216454" w14:paraId="677E6D52" w14:textId="77777777" w:rsidTr="00104943">
        <w:trPr>
          <w:trHeight w:val="1665"/>
          <w:jc w:val="right"/>
        </w:trPr>
        <w:tc>
          <w:tcPr>
            <w:tcW w:w="38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46BA5" w14:textId="77777777" w:rsidR="00744AA8" w:rsidRPr="00216454" w:rsidRDefault="00744AA8" w:rsidP="0010494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7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25C3A" w14:textId="77777777" w:rsidR="00744AA8" w:rsidRPr="00216454" w:rsidRDefault="00744AA8" w:rsidP="00104943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 w:rsidRPr="00216454">
              <w:rPr>
                <w:rFonts w:ascii="Arial" w:hAnsi="Arial" w:cs="Arial"/>
                <w:sz w:val="18"/>
                <w:szCs w:val="18"/>
              </w:rPr>
              <w:t xml:space="preserve">Site Telephone Number: </w:t>
            </w:r>
            <w:r w:rsidRPr="00216454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16454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216454">
              <w:rPr>
                <w:rFonts w:ascii="Arial" w:hAnsi="Arial" w:cs="Arial"/>
                <w:sz w:val="18"/>
                <w:szCs w:val="18"/>
              </w:rPr>
            </w:r>
            <w:r w:rsidRPr="00216454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216454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216454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216454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216454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216454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216454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  <w:p w14:paraId="5F78FB41" w14:textId="77777777" w:rsidR="00744AA8" w:rsidRPr="00216454" w:rsidRDefault="00744AA8" w:rsidP="00104943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 w:rsidRPr="00216454">
              <w:rPr>
                <w:rFonts w:ascii="Arial" w:hAnsi="Arial" w:cs="Arial"/>
                <w:sz w:val="18"/>
                <w:szCs w:val="18"/>
              </w:rPr>
              <w:t xml:space="preserve">Main Contact Name: </w:t>
            </w:r>
            <w:r w:rsidRPr="00216454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16454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216454">
              <w:rPr>
                <w:rFonts w:ascii="Arial" w:hAnsi="Arial" w:cs="Arial"/>
                <w:sz w:val="18"/>
                <w:szCs w:val="18"/>
              </w:rPr>
            </w:r>
            <w:r w:rsidRPr="00216454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216454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216454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216454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216454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216454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216454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  <w:p w14:paraId="3F4BD2D1" w14:textId="77777777" w:rsidR="00744AA8" w:rsidRPr="00216454" w:rsidRDefault="00744AA8" w:rsidP="00104943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 w:rsidRPr="00216454">
              <w:rPr>
                <w:rFonts w:ascii="Arial" w:hAnsi="Arial" w:cs="Arial"/>
                <w:sz w:val="18"/>
                <w:szCs w:val="18"/>
              </w:rPr>
              <w:t xml:space="preserve">Main Contact Email: </w:t>
            </w:r>
            <w:r w:rsidRPr="00216454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16454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216454">
              <w:rPr>
                <w:rFonts w:ascii="Arial" w:hAnsi="Arial" w:cs="Arial"/>
                <w:sz w:val="18"/>
                <w:szCs w:val="18"/>
              </w:rPr>
            </w:r>
            <w:r w:rsidRPr="00216454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216454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216454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216454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216454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216454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216454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  <w:p w14:paraId="5AE36C79" w14:textId="77777777" w:rsidR="00744AA8" w:rsidRPr="00216454" w:rsidRDefault="00744AA8" w:rsidP="00104943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 w:rsidRPr="00216454">
              <w:rPr>
                <w:rFonts w:ascii="Arial" w:hAnsi="Arial" w:cs="Arial"/>
                <w:sz w:val="18"/>
                <w:szCs w:val="18"/>
              </w:rPr>
              <w:t xml:space="preserve">Secondary Contact Name: </w:t>
            </w:r>
            <w:r w:rsidRPr="00216454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16454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216454">
              <w:rPr>
                <w:rFonts w:ascii="Arial" w:hAnsi="Arial" w:cs="Arial"/>
                <w:sz w:val="18"/>
                <w:szCs w:val="18"/>
              </w:rPr>
            </w:r>
            <w:r w:rsidRPr="00216454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216454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216454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216454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216454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216454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216454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  <w:p w14:paraId="61C541E9" w14:textId="77777777" w:rsidR="00744AA8" w:rsidRPr="00216454" w:rsidRDefault="00744AA8" w:rsidP="00104943">
            <w:pPr>
              <w:spacing w:before="120" w:after="120"/>
              <w:rPr>
                <w:rFonts w:ascii="Arial" w:hAnsi="Arial" w:cs="Arial"/>
                <w:b/>
                <w:sz w:val="18"/>
                <w:szCs w:val="18"/>
              </w:rPr>
            </w:pPr>
            <w:r w:rsidRPr="00216454">
              <w:rPr>
                <w:rFonts w:ascii="Arial" w:hAnsi="Arial" w:cs="Arial"/>
                <w:sz w:val="18"/>
                <w:szCs w:val="18"/>
              </w:rPr>
              <w:t xml:space="preserve">Secondary Contact Email*: </w:t>
            </w:r>
            <w:r w:rsidRPr="00216454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16454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216454">
              <w:rPr>
                <w:rFonts w:ascii="Arial" w:hAnsi="Arial" w:cs="Arial"/>
                <w:sz w:val="18"/>
                <w:szCs w:val="18"/>
              </w:rPr>
            </w:r>
            <w:r w:rsidRPr="00216454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216454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216454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216454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216454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216454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216454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744AA8" w:rsidRPr="00216454" w14:paraId="1C82951B" w14:textId="77777777" w:rsidTr="002D0B1F">
        <w:trPr>
          <w:trHeight w:val="344"/>
          <w:jc w:val="right"/>
        </w:trPr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4CF48" w14:textId="77777777" w:rsidR="00744AA8" w:rsidRPr="00216454" w:rsidRDefault="00744AA8" w:rsidP="00104943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 w:rsidRPr="00216454">
              <w:rPr>
                <w:rFonts w:ascii="Arial" w:hAnsi="Arial" w:cs="Arial"/>
                <w:b/>
                <w:sz w:val="18"/>
                <w:szCs w:val="18"/>
              </w:rPr>
              <w:t>Number of Boxes:</w:t>
            </w:r>
          </w:p>
        </w:tc>
        <w:tc>
          <w:tcPr>
            <w:tcW w:w="3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D00FDF6" w14:textId="7516B73D" w:rsidR="00744AA8" w:rsidRPr="00216454" w:rsidRDefault="00744AA8" w:rsidP="00104943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 w:rsidRPr="00216454">
              <w:rPr>
                <w:rFonts w:ascii="Arial" w:hAnsi="Arial" w:cs="Arial"/>
                <w:b/>
                <w:sz w:val="18"/>
                <w:szCs w:val="18"/>
              </w:rPr>
              <w:t>Shipment Weight:</w:t>
            </w:r>
            <w:r w:rsidR="002D0B1F">
              <w:rPr>
                <w:rFonts w:ascii="Arial" w:hAnsi="Arial" w:cs="Arial"/>
                <w:b/>
                <w:sz w:val="18"/>
                <w:szCs w:val="18"/>
              </w:rPr>
              <w:t xml:space="preserve"> include lbs/kgs</w:t>
            </w:r>
          </w:p>
        </w:tc>
        <w:tc>
          <w:tcPr>
            <w:tcW w:w="34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B8322" w14:textId="59DC0F7E" w:rsidR="00744AA8" w:rsidRPr="00216454" w:rsidRDefault="00744AA8" w:rsidP="00104943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 w:rsidRPr="00216454">
              <w:rPr>
                <w:rFonts w:ascii="Arial" w:hAnsi="Arial" w:cs="Arial"/>
                <w:b/>
                <w:sz w:val="18"/>
                <w:szCs w:val="18"/>
                <w:lang w:val="fr-FR"/>
              </w:rPr>
              <w:t>Dimensions (L x W x H) </w:t>
            </w:r>
            <w:r w:rsidR="002D0B1F">
              <w:rPr>
                <w:rFonts w:ascii="Arial" w:hAnsi="Arial" w:cs="Arial"/>
                <w:b/>
                <w:sz w:val="18"/>
                <w:szCs w:val="18"/>
                <w:lang w:val="fr-FR"/>
              </w:rPr>
              <w:t>include in/cm</w:t>
            </w:r>
          </w:p>
        </w:tc>
      </w:tr>
      <w:tr w:rsidR="00744AA8" w:rsidRPr="00216454" w14:paraId="609ECA5F" w14:textId="77777777" w:rsidTr="002D0B1F">
        <w:trPr>
          <w:trHeight w:val="422"/>
          <w:jc w:val="right"/>
        </w:trPr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EF9E9" w14:textId="77777777" w:rsidR="00744AA8" w:rsidRPr="00216454" w:rsidRDefault="00744AA8" w:rsidP="00104943">
            <w:pPr>
              <w:spacing w:before="120" w:after="120"/>
              <w:rPr>
                <w:rFonts w:ascii="Arial" w:hAnsi="Arial" w:cs="Arial"/>
                <w:b/>
                <w:sz w:val="18"/>
                <w:szCs w:val="18"/>
                <w:lang w:val="fr-FR"/>
              </w:rPr>
            </w:pPr>
            <w:r w:rsidRPr="00216454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16454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216454">
              <w:rPr>
                <w:rFonts w:ascii="Arial" w:hAnsi="Arial" w:cs="Arial"/>
                <w:sz w:val="18"/>
                <w:szCs w:val="18"/>
              </w:rPr>
            </w:r>
            <w:r w:rsidRPr="00216454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216454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216454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216454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216454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216454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216454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3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635F6" w14:textId="77777777" w:rsidR="00744AA8" w:rsidRPr="00216454" w:rsidRDefault="00744AA8" w:rsidP="00104943">
            <w:pPr>
              <w:spacing w:before="120" w:after="120"/>
              <w:rPr>
                <w:rFonts w:ascii="Arial" w:hAnsi="Arial" w:cs="Arial"/>
                <w:b/>
                <w:sz w:val="18"/>
                <w:szCs w:val="18"/>
                <w:lang w:val="fr-FR"/>
              </w:rPr>
            </w:pPr>
            <w:r w:rsidRPr="00216454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16454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216454">
              <w:rPr>
                <w:rFonts w:ascii="Arial" w:hAnsi="Arial" w:cs="Arial"/>
                <w:sz w:val="18"/>
                <w:szCs w:val="18"/>
              </w:rPr>
            </w:r>
            <w:r w:rsidRPr="00216454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216454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216454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216454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216454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216454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216454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34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101CC" w14:textId="77777777" w:rsidR="00744AA8" w:rsidRPr="00216454" w:rsidRDefault="00744AA8" w:rsidP="00104943">
            <w:pPr>
              <w:spacing w:before="120" w:after="120"/>
              <w:rPr>
                <w:rFonts w:ascii="Arial" w:hAnsi="Arial" w:cs="Arial"/>
                <w:b/>
                <w:sz w:val="18"/>
                <w:szCs w:val="18"/>
                <w:lang w:val="fr-FR"/>
              </w:rPr>
            </w:pPr>
            <w:r w:rsidRPr="00216454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16454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216454">
              <w:rPr>
                <w:rFonts w:ascii="Arial" w:hAnsi="Arial" w:cs="Arial"/>
                <w:sz w:val="18"/>
                <w:szCs w:val="18"/>
              </w:rPr>
            </w:r>
            <w:r w:rsidRPr="00216454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216454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216454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216454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216454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216454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216454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744AA8" w:rsidRPr="00216454" w14:paraId="3DA37BE1" w14:textId="77777777" w:rsidTr="00104943">
        <w:trPr>
          <w:trHeight w:val="1846"/>
          <w:jc w:val="right"/>
        </w:trPr>
        <w:tc>
          <w:tcPr>
            <w:tcW w:w="105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6817E" w14:textId="77777777" w:rsidR="00744AA8" w:rsidRPr="00216454" w:rsidRDefault="00744AA8" w:rsidP="00104943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 w:rsidRPr="00216454">
              <w:rPr>
                <w:rFonts w:ascii="Arial" w:hAnsi="Arial" w:cs="Arial"/>
                <w:b/>
                <w:sz w:val="18"/>
                <w:szCs w:val="18"/>
              </w:rPr>
              <w:t xml:space="preserve">Product Description: </w:t>
            </w:r>
            <w:r w:rsidRPr="00216454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16454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216454">
              <w:rPr>
                <w:rFonts w:ascii="Arial" w:hAnsi="Arial" w:cs="Arial"/>
                <w:sz w:val="18"/>
                <w:szCs w:val="18"/>
              </w:rPr>
            </w:r>
            <w:r w:rsidRPr="00216454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216454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216454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216454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216454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216454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216454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  <w:p w14:paraId="48629697" w14:textId="77777777" w:rsidR="00744AA8" w:rsidRPr="00216454" w:rsidRDefault="00744AA8" w:rsidP="00104943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</w:p>
          <w:p w14:paraId="0937F434" w14:textId="7D4AD3B4" w:rsidR="00744AA8" w:rsidRDefault="00744AA8" w:rsidP="00104943">
            <w:pPr>
              <w:spacing w:before="120" w:after="120"/>
              <w:rPr>
                <w:rFonts w:ascii="Arial" w:hAnsi="Arial" w:cs="Arial"/>
                <w:b/>
                <w:sz w:val="18"/>
                <w:szCs w:val="18"/>
              </w:rPr>
            </w:pPr>
            <w:r w:rsidRPr="00216454">
              <w:rPr>
                <w:rFonts w:ascii="Arial" w:hAnsi="Arial" w:cs="Arial"/>
                <w:b/>
                <w:sz w:val="18"/>
                <w:szCs w:val="18"/>
              </w:rPr>
              <w:t>Does the shipment contain Dangerous/Hazardous Goods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216454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216454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16454">
              <w:rPr>
                <w:rFonts w:ascii="Arial" w:hAnsi="Arial" w:cs="Arial"/>
                <w:b/>
                <w:sz w:val="18"/>
                <w:szCs w:val="18"/>
              </w:rPr>
              <w:instrText xml:space="preserve"> FORMCHECKBOX </w:instrText>
            </w:r>
            <w:r w:rsidRPr="00216454">
              <w:rPr>
                <w:rFonts w:ascii="Arial" w:hAnsi="Arial" w:cs="Arial"/>
                <w:b/>
                <w:sz w:val="18"/>
                <w:szCs w:val="18"/>
              </w:rPr>
            </w:r>
            <w:r w:rsidRPr="00216454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Pr="00216454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  <w:r w:rsidRPr="00216454">
              <w:rPr>
                <w:rFonts w:ascii="Arial" w:hAnsi="Arial" w:cs="Arial"/>
                <w:b/>
                <w:sz w:val="18"/>
                <w:szCs w:val="18"/>
              </w:rPr>
              <w:t xml:space="preserve">Yes  </w:t>
            </w:r>
            <w:r w:rsidRPr="00216454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 w:rsidRPr="00216454">
              <w:rPr>
                <w:rFonts w:ascii="Arial" w:hAnsi="Arial" w:cs="Arial"/>
                <w:b/>
                <w:sz w:val="18"/>
                <w:szCs w:val="18"/>
              </w:rPr>
              <w:instrText xml:space="preserve"> FORMCHECKBOX </w:instrText>
            </w:r>
            <w:r w:rsidR="00574FD6" w:rsidRPr="00216454">
              <w:rPr>
                <w:rFonts w:ascii="Arial" w:hAnsi="Arial" w:cs="Arial"/>
                <w:b/>
                <w:sz w:val="18"/>
                <w:szCs w:val="18"/>
              </w:rPr>
            </w:r>
            <w:r w:rsidRPr="00216454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Pr="00216454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  <w:r w:rsidRPr="00216454">
              <w:rPr>
                <w:rFonts w:ascii="Arial" w:hAnsi="Arial" w:cs="Arial"/>
                <w:b/>
                <w:sz w:val="18"/>
                <w:szCs w:val="18"/>
              </w:rPr>
              <w:t xml:space="preserve">No </w:t>
            </w:r>
          </w:p>
          <w:p w14:paraId="42A01E18" w14:textId="77777777" w:rsidR="00744AA8" w:rsidRPr="00216454" w:rsidRDefault="00744AA8" w:rsidP="00104943">
            <w:pPr>
              <w:spacing w:before="120" w:after="120"/>
              <w:rPr>
                <w:rFonts w:ascii="Arial" w:hAnsi="Arial" w:cs="Arial"/>
                <w:b/>
                <w:sz w:val="18"/>
                <w:szCs w:val="18"/>
              </w:rPr>
            </w:pPr>
            <w:r w:rsidRPr="00216454">
              <w:rPr>
                <w:rFonts w:ascii="Arial" w:hAnsi="Arial" w:cs="Arial"/>
                <w:b/>
                <w:sz w:val="18"/>
                <w:szCs w:val="18"/>
              </w:rPr>
              <w:t>(</w:t>
            </w:r>
            <w:r w:rsidRPr="00216454">
              <w:rPr>
                <w:rFonts w:ascii="Arial" w:hAnsi="Arial" w:cs="Arial"/>
                <w:b/>
                <w:color w:val="FF0000"/>
                <w:sz w:val="18"/>
                <w:szCs w:val="18"/>
              </w:rPr>
              <w:t>If Yes, provide UN number and description</w:t>
            </w:r>
            <w:r w:rsidRPr="00216454">
              <w:rPr>
                <w:rFonts w:ascii="Arial" w:hAnsi="Arial" w:cs="Arial"/>
                <w:b/>
                <w:sz w:val="18"/>
                <w:szCs w:val="18"/>
              </w:rPr>
              <w:t xml:space="preserve">) UN # </w:t>
            </w:r>
            <w:r w:rsidRPr="00216454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2" w:name="Text1"/>
            <w:r w:rsidRPr="00216454">
              <w:rPr>
                <w:rFonts w:ascii="Arial" w:hAnsi="Arial" w:cs="Arial"/>
                <w:b/>
                <w:sz w:val="18"/>
                <w:szCs w:val="18"/>
              </w:rPr>
              <w:instrText xml:space="preserve"> FORMTEXT </w:instrText>
            </w:r>
            <w:r w:rsidRPr="00216454">
              <w:rPr>
                <w:rFonts w:ascii="Arial" w:hAnsi="Arial" w:cs="Arial"/>
                <w:b/>
                <w:sz w:val="18"/>
                <w:szCs w:val="18"/>
              </w:rPr>
            </w:r>
            <w:r w:rsidRPr="00216454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Pr="00216454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216454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216454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216454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216454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216454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  <w:bookmarkEnd w:id="2"/>
            <w:r w:rsidRPr="00216454">
              <w:rPr>
                <w:rFonts w:ascii="Arial" w:hAnsi="Arial" w:cs="Arial"/>
                <w:b/>
                <w:sz w:val="18"/>
                <w:szCs w:val="18"/>
              </w:rPr>
              <w:t xml:space="preserve"> description </w:t>
            </w:r>
            <w:r w:rsidRPr="00216454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16454">
              <w:rPr>
                <w:rFonts w:ascii="Arial" w:hAnsi="Arial" w:cs="Arial"/>
                <w:b/>
                <w:sz w:val="18"/>
                <w:szCs w:val="18"/>
              </w:rPr>
              <w:instrText xml:space="preserve"> FORMTEXT </w:instrText>
            </w:r>
            <w:r w:rsidRPr="00216454">
              <w:rPr>
                <w:rFonts w:ascii="Arial" w:hAnsi="Arial" w:cs="Arial"/>
                <w:b/>
                <w:sz w:val="18"/>
                <w:szCs w:val="18"/>
              </w:rPr>
            </w:r>
            <w:r w:rsidRPr="00216454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Pr="00216454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216454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216454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216454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216454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216454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  <w:p w14:paraId="13AF6932" w14:textId="6BE418E4" w:rsidR="00744AA8" w:rsidRDefault="00744AA8" w:rsidP="00104943">
            <w:pPr>
              <w:spacing w:before="120" w:after="120"/>
              <w:rPr>
                <w:rFonts w:ascii="Arial" w:hAnsi="Arial" w:cs="Arial"/>
                <w:b/>
                <w:sz w:val="18"/>
                <w:szCs w:val="18"/>
              </w:rPr>
            </w:pPr>
            <w:r w:rsidRPr="00216454">
              <w:rPr>
                <w:rFonts w:ascii="Arial" w:hAnsi="Arial" w:cs="Arial"/>
                <w:b/>
                <w:sz w:val="18"/>
                <w:szCs w:val="18"/>
              </w:rPr>
              <w:t>If the shipment contains Dangerous/Hazardous goods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216454">
              <w:rPr>
                <w:rFonts w:ascii="Arial" w:hAnsi="Arial" w:cs="Arial"/>
                <w:b/>
                <w:sz w:val="18"/>
                <w:szCs w:val="18"/>
              </w:rPr>
              <w:t>please confirm it has been packed in accordance to the UN regulations with the appropriate packaging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, labels and waybill description. </w:t>
            </w:r>
            <w:r w:rsidRPr="00216454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216454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16454">
              <w:rPr>
                <w:rFonts w:ascii="Arial" w:hAnsi="Arial" w:cs="Arial"/>
                <w:b/>
                <w:sz w:val="18"/>
                <w:szCs w:val="18"/>
              </w:rPr>
              <w:instrText xml:space="preserve"> FORMCHECKBOX </w:instrText>
            </w:r>
            <w:r w:rsidRPr="00216454">
              <w:rPr>
                <w:rFonts w:ascii="Arial" w:hAnsi="Arial" w:cs="Arial"/>
                <w:b/>
                <w:sz w:val="18"/>
                <w:szCs w:val="18"/>
              </w:rPr>
            </w:r>
            <w:r w:rsidRPr="00216454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Pr="00216454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  <w:r w:rsidRPr="00216454">
              <w:rPr>
                <w:rFonts w:ascii="Arial" w:hAnsi="Arial" w:cs="Arial"/>
                <w:b/>
                <w:sz w:val="18"/>
                <w:szCs w:val="18"/>
              </w:rPr>
              <w:t xml:space="preserve">Yes  </w:t>
            </w:r>
            <w:r w:rsidRPr="00216454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 w:rsidRPr="00216454">
              <w:rPr>
                <w:rFonts w:ascii="Arial" w:hAnsi="Arial" w:cs="Arial"/>
                <w:b/>
                <w:sz w:val="18"/>
                <w:szCs w:val="18"/>
              </w:rPr>
              <w:instrText xml:space="preserve"> FORMCHECKBOX </w:instrText>
            </w:r>
            <w:r w:rsidR="00574FD6" w:rsidRPr="00216454">
              <w:rPr>
                <w:rFonts w:ascii="Arial" w:hAnsi="Arial" w:cs="Arial"/>
                <w:b/>
                <w:sz w:val="18"/>
                <w:szCs w:val="18"/>
              </w:rPr>
            </w:r>
            <w:r w:rsidRPr="00216454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Pr="00216454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  <w:r w:rsidRPr="00216454">
              <w:rPr>
                <w:rFonts w:ascii="Arial" w:hAnsi="Arial" w:cs="Arial"/>
                <w:b/>
                <w:sz w:val="18"/>
                <w:szCs w:val="18"/>
              </w:rPr>
              <w:t xml:space="preserve">No  </w:t>
            </w:r>
          </w:p>
          <w:p w14:paraId="4B635AE9" w14:textId="73030EEE" w:rsidR="00744AA8" w:rsidRPr="00216454" w:rsidRDefault="00744AA8" w:rsidP="00104943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Does the shipment contain expired medication</w:t>
            </w:r>
            <w:r w:rsidRPr="00216454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216454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16454">
              <w:rPr>
                <w:rFonts w:ascii="Arial" w:hAnsi="Arial" w:cs="Arial"/>
                <w:b/>
                <w:sz w:val="18"/>
                <w:szCs w:val="18"/>
              </w:rPr>
              <w:instrText xml:space="preserve"> FORMCHECKBOX </w:instrText>
            </w:r>
            <w:r w:rsidRPr="00216454">
              <w:rPr>
                <w:rFonts w:ascii="Arial" w:hAnsi="Arial" w:cs="Arial"/>
                <w:b/>
                <w:sz w:val="18"/>
                <w:szCs w:val="18"/>
              </w:rPr>
            </w:r>
            <w:r w:rsidRPr="00216454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Pr="00216454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  <w:r w:rsidRPr="00216454">
              <w:rPr>
                <w:rFonts w:ascii="Arial" w:hAnsi="Arial" w:cs="Arial"/>
                <w:b/>
                <w:sz w:val="18"/>
                <w:szCs w:val="18"/>
              </w:rPr>
              <w:t xml:space="preserve">Yes  </w:t>
            </w:r>
            <w:r w:rsidRPr="00216454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 w:rsidRPr="00216454">
              <w:rPr>
                <w:rFonts w:ascii="Arial" w:hAnsi="Arial" w:cs="Arial"/>
                <w:b/>
                <w:sz w:val="18"/>
                <w:szCs w:val="18"/>
              </w:rPr>
              <w:instrText xml:space="preserve"> FORMCHECKBOX </w:instrText>
            </w:r>
            <w:r w:rsidR="00574FD6" w:rsidRPr="00216454">
              <w:rPr>
                <w:rFonts w:ascii="Arial" w:hAnsi="Arial" w:cs="Arial"/>
                <w:b/>
                <w:sz w:val="18"/>
                <w:szCs w:val="18"/>
              </w:rPr>
            </w:r>
            <w:r w:rsidRPr="00216454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Pr="00216454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  <w:r w:rsidRPr="00216454">
              <w:rPr>
                <w:rFonts w:ascii="Arial" w:hAnsi="Arial" w:cs="Arial"/>
                <w:b/>
                <w:sz w:val="18"/>
                <w:szCs w:val="18"/>
              </w:rPr>
              <w:t xml:space="preserve">No  </w:t>
            </w:r>
          </w:p>
        </w:tc>
      </w:tr>
      <w:tr w:rsidR="00744AA8" w:rsidRPr="00216454" w14:paraId="59BE8710" w14:textId="77777777" w:rsidTr="00104943">
        <w:trPr>
          <w:trHeight w:val="780"/>
          <w:jc w:val="right"/>
        </w:trPr>
        <w:tc>
          <w:tcPr>
            <w:tcW w:w="105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08080" w14:textId="77777777" w:rsidR="00744AA8" w:rsidRPr="00216454" w:rsidRDefault="00744AA8" w:rsidP="00104943">
            <w:pPr>
              <w:spacing w:before="120" w:after="120"/>
              <w:rPr>
                <w:rFonts w:ascii="Arial" w:hAnsi="Arial" w:cs="Arial"/>
                <w:b/>
                <w:sz w:val="18"/>
                <w:szCs w:val="18"/>
              </w:rPr>
            </w:pPr>
            <w:r w:rsidRPr="00216454">
              <w:rPr>
                <w:rFonts w:ascii="Arial" w:hAnsi="Arial" w:cs="Arial"/>
                <w:b/>
                <w:sz w:val="18"/>
                <w:szCs w:val="18"/>
              </w:rPr>
              <w:t>Special Instructions for courier: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216454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16454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216454">
              <w:rPr>
                <w:rFonts w:ascii="Arial" w:hAnsi="Arial" w:cs="Arial"/>
                <w:sz w:val="18"/>
                <w:szCs w:val="18"/>
              </w:rPr>
            </w:r>
            <w:r w:rsidRPr="00216454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216454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216454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216454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216454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216454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216454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744AA8" w:rsidRPr="00F44426" w14:paraId="3B074631" w14:textId="77777777" w:rsidTr="00104943">
        <w:trPr>
          <w:trHeight w:val="2434"/>
          <w:jc w:val="right"/>
        </w:trPr>
        <w:tc>
          <w:tcPr>
            <w:tcW w:w="105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06579" w14:textId="77777777" w:rsidR="00744AA8" w:rsidRPr="00216454" w:rsidRDefault="00744AA8" w:rsidP="00104943">
            <w:pPr>
              <w:spacing w:before="120" w:after="120"/>
              <w:rPr>
                <w:rFonts w:ascii="Arial" w:hAnsi="Arial" w:cs="Arial"/>
                <w:b/>
                <w:sz w:val="18"/>
                <w:szCs w:val="18"/>
              </w:rPr>
            </w:pPr>
            <w:r w:rsidRPr="00216454">
              <w:rPr>
                <w:rFonts w:ascii="Arial" w:hAnsi="Arial" w:cs="Arial"/>
                <w:b/>
                <w:sz w:val="18"/>
                <w:szCs w:val="18"/>
              </w:rPr>
              <w:lastRenderedPageBreak/>
              <w:t>Instructions:</w:t>
            </w:r>
          </w:p>
          <w:p w14:paraId="1051CC0B" w14:textId="77777777" w:rsidR="00744AA8" w:rsidRDefault="00744AA8" w:rsidP="00104943">
            <w:pPr>
              <w:keepNext/>
              <w:keepLines/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Email collection request to: </w:t>
            </w:r>
            <w:hyperlink r:id="rId11" w:history="1">
              <w:r w:rsidRPr="00D9492F">
                <w:rPr>
                  <w:rStyle w:val="Hyperlink"/>
                  <w:rFonts w:ascii="Arial" w:hAnsi="Arial" w:cs="Arial"/>
                  <w:sz w:val="18"/>
                  <w:szCs w:val="18"/>
                </w:rPr>
                <w:t>gl.hd@thermofisher.com</w:t>
              </w:r>
            </w:hyperlink>
          </w:p>
          <w:p w14:paraId="2D0D89DB" w14:textId="77777777" w:rsidR="00744AA8" w:rsidRDefault="00744AA8" w:rsidP="00104943">
            <w:pPr>
              <w:keepNext/>
              <w:keepLines/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If confirmation of pickup is not provided within 3 business days, contact </w:t>
            </w:r>
            <w:hyperlink r:id="rId12" w:history="1">
              <w:r w:rsidRPr="00D9492F">
                <w:rPr>
                  <w:rStyle w:val="Hyperlink"/>
                  <w:rFonts w:ascii="Arial" w:hAnsi="Arial" w:cs="Arial"/>
                  <w:sz w:val="18"/>
                  <w:szCs w:val="18"/>
                </w:rPr>
                <w:t>gl.hd@thermofisher.com</w:t>
              </w:r>
            </w:hyperlink>
          </w:p>
          <w:p w14:paraId="7B6E5173" w14:textId="77777777" w:rsidR="00744AA8" w:rsidRPr="00F44426" w:rsidRDefault="00744AA8" w:rsidP="00104943">
            <w:pPr>
              <w:pStyle w:val="ListParagraph"/>
              <w:numPr>
                <w:ilvl w:val="0"/>
                <w:numId w:val="4"/>
              </w:numPr>
              <w:spacing w:before="120" w:after="120"/>
              <w:rPr>
                <w:sz w:val="18"/>
                <w:szCs w:val="18"/>
              </w:rPr>
            </w:pPr>
            <w:r w:rsidRPr="00F44426">
              <w:rPr>
                <w:sz w:val="18"/>
                <w:szCs w:val="18"/>
              </w:rPr>
              <w:t>Copy of Airway bill if available</w:t>
            </w:r>
            <w:r>
              <w:rPr>
                <w:sz w:val="18"/>
                <w:szCs w:val="18"/>
              </w:rPr>
              <w:t>,</w:t>
            </w:r>
            <w:r w:rsidRPr="00F44426">
              <w:rPr>
                <w:sz w:val="18"/>
                <w:szCs w:val="18"/>
              </w:rPr>
              <w:t xml:space="preserve"> and/or commercial invoice if required</w:t>
            </w:r>
            <w:r>
              <w:rPr>
                <w:sz w:val="18"/>
                <w:szCs w:val="18"/>
              </w:rPr>
              <w:t>,</w:t>
            </w:r>
            <w:r w:rsidRPr="00F44426">
              <w:rPr>
                <w:sz w:val="18"/>
                <w:szCs w:val="18"/>
              </w:rPr>
              <w:t xml:space="preserve"> must be included on the outside of the shipper for collection by courier.</w:t>
            </w:r>
          </w:p>
          <w:p w14:paraId="2F0349DE" w14:textId="77777777" w:rsidR="002D0B1F" w:rsidRPr="002D0B1F" w:rsidRDefault="00744AA8" w:rsidP="00104943">
            <w:pPr>
              <w:pStyle w:val="ListParagraph"/>
              <w:numPr>
                <w:ilvl w:val="0"/>
                <w:numId w:val="4"/>
              </w:numPr>
              <w:spacing w:before="120" w:after="120"/>
              <w:rPr>
                <w:b/>
                <w:sz w:val="18"/>
                <w:szCs w:val="18"/>
              </w:rPr>
            </w:pPr>
            <w:r w:rsidRPr="00F44426">
              <w:rPr>
                <w:sz w:val="18"/>
                <w:szCs w:val="18"/>
              </w:rPr>
              <w:t>*E-mail confirmation will be sent for collection requests received at the above email address only.</w:t>
            </w:r>
          </w:p>
          <w:p w14:paraId="56307F40" w14:textId="77777777" w:rsidR="002D0B1F" w:rsidRPr="002D0B1F" w:rsidRDefault="002D0B1F" w:rsidP="00104943">
            <w:pPr>
              <w:pStyle w:val="ListParagraph"/>
              <w:numPr>
                <w:ilvl w:val="0"/>
                <w:numId w:val="4"/>
              </w:numPr>
              <w:spacing w:before="120" w:after="120"/>
              <w:rPr>
                <w:b/>
                <w:bCs/>
                <w:sz w:val="18"/>
                <w:szCs w:val="18"/>
              </w:rPr>
            </w:pPr>
            <w:r w:rsidRPr="002D0B1F">
              <w:rPr>
                <w:b/>
                <w:bCs/>
                <w:sz w:val="18"/>
                <w:szCs w:val="18"/>
              </w:rPr>
              <w:t>Incomplete or missing information may result in delayed processing times</w:t>
            </w:r>
          </w:p>
          <w:p w14:paraId="5237A023" w14:textId="2322E8C1" w:rsidR="00744AA8" w:rsidRPr="00F44426" w:rsidRDefault="002D0B1F" w:rsidP="00104943">
            <w:pPr>
              <w:pStyle w:val="ListParagraph"/>
              <w:numPr>
                <w:ilvl w:val="0"/>
                <w:numId w:val="4"/>
              </w:numPr>
              <w:spacing w:before="120" w:after="120"/>
              <w:rPr>
                <w:b/>
                <w:sz w:val="18"/>
                <w:szCs w:val="18"/>
              </w:rPr>
            </w:pPr>
            <w:r w:rsidRPr="002D0B1F">
              <w:rPr>
                <w:b/>
                <w:bCs/>
                <w:sz w:val="18"/>
                <w:szCs w:val="18"/>
              </w:rPr>
              <w:t>To ensure safe handling, boxes should be no larger than 16in x16in x 18in, not exceed 35lbs. Boxes must be study and undama</w:t>
            </w:r>
            <w:r w:rsidR="00E51636">
              <w:rPr>
                <w:b/>
                <w:bCs/>
                <w:sz w:val="18"/>
                <w:szCs w:val="18"/>
              </w:rPr>
              <w:t>g</w:t>
            </w:r>
            <w:r w:rsidRPr="002D0B1F">
              <w:rPr>
                <w:b/>
                <w:bCs/>
                <w:sz w:val="18"/>
                <w:szCs w:val="18"/>
              </w:rPr>
              <w:t>ed with all flaps intact</w:t>
            </w:r>
            <w:r w:rsidR="00744AA8">
              <w:rPr>
                <w:b/>
                <w:sz w:val="18"/>
                <w:szCs w:val="18"/>
              </w:rPr>
              <w:t xml:space="preserve"> </w:t>
            </w:r>
          </w:p>
        </w:tc>
      </w:tr>
    </w:tbl>
    <w:p w14:paraId="02CA2B84" w14:textId="77777777" w:rsidR="00744AA8" w:rsidRPr="00B61E68" w:rsidRDefault="00744AA8" w:rsidP="00B61E68"/>
    <w:p w14:paraId="784B9D3F" w14:textId="77777777" w:rsidR="00B61E68" w:rsidRPr="00B61E68" w:rsidRDefault="00B61E68" w:rsidP="00B61E68"/>
    <w:p w14:paraId="07DC6F27" w14:textId="77777777" w:rsidR="00B61E68" w:rsidRPr="00B61E68" w:rsidRDefault="00B61E68" w:rsidP="00B61E68"/>
    <w:p w14:paraId="2EA0E8FC" w14:textId="77777777" w:rsidR="00B61E68" w:rsidRPr="00B61E68" w:rsidRDefault="00B61E68" w:rsidP="00B61E68"/>
    <w:p w14:paraId="6E16DFC4" w14:textId="77777777" w:rsidR="00B61E68" w:rsidRPr="00B61E68" w:rsidRDefault="00B61E68" w:rsidP="00B61E68"/>
    <w:p w14:paraId="7E934255" w14:textId="77777777" w:rsidR="00B61E68" w:rsidRPr="00B61E68" w:rsidRDefault="00B61E68" w:rsidP="00B61E68"/>
    <w:p w14:paraId="7264B8E0" w14:textId="02B009F8" w:rsidR="00B61E68" w:rsidRDefault="00B61E68" w:rsidP="00B61E68"/>
    <w:p w14:paraId="367B2F4F" w14:textId="2ED2B6BB" w:rsidR="00077108" w:rsidRDefault="00077108" w:rsidP="00B61E68"/>
    <w:p w14:paraId="64B8E3EC" w14:textId="240CB339" w:rsidR="00077108" w:rsidRDefault="00077108" w:rsidP="00B61E68"/>
    <w:p w14:paraId="1644470F" w14:textId="5466CA83" w:rsidR="00077108" w:rsidRDefault="00077108" w:rsidP="00B61E68"/>
    <w:p w14:paraId="0673E90C" w14:textId="27C02297" w:rsidR="00077108" w:rsidRDefault="00077108" w:rsidP="00B61E68"/>
    <w:p w14:paraId="10FBBB4C" w14:textId="244D0E2E" w:rsidR="00077108" w:rsidRDefault="00077108" w:rsidP="00B61E68"/>
    <w:p w14:paraId="3B25BDB3" w14:textId="31EB3E57" w:rsidR="00077108" w:rsidRDefault="00077108" w:rsidP="00B61E68"/>
    <w:p w14:paraId="28C35FEE" w14:textId="6A43FC82" w:rsidR="00077108" w:rsidRDefault="00077108" w:rsidP="00B61E68"/>
    <w:p w14:paraId="4D3AF944" w14:textId="6A799113" w:rsidR="00077108" w:rsidRDefault="00077108" w:rsidP="00B61E68"/>
    <w:p w14:paraId="54BF6AE8" w14:textId="4E751A6D" w:rsidR="00077108" w:rsidRDefault="00077108" w:rsidP="00B61E68"/>
    <w:p w14:paraId="7D83A0C2" w14:textId="3DBB3886" w:rsidR="00077108" w:rsidRDefault="00077108" w:rsidP="00B61E68"/>
    <w:p w14:paraId="527444DF" w14:textId="5182F0D5" w:rsidR="00077108" w:rsidRDefault="00077108" w:rsidP="00B61E68"/>
    <w:p w14:paraId="275E02B5" w14:textId="5C9A9FBC" w:rsidR="00077108" w:rsidRDefault="00077108" w:rsidP="00B61E68"/>
    <w:p w14:paraId="32EEE22A" w14:textId="11672A32" w:rsidR="00077108" w:rsidRDefault="00077108" w:rsidP="00B61E68"/>
    <w:p w14:paraId="3DCA77D6" w14:textId="1B642503" w:rsidR="00077108" w:rsidRDefault="00077108" w:rsidP="00B61E68"/>
    <w:p w14:paraId="20D2D041" w14:textId="528C16AB" w:rsidR="00077108" w:rsidRDefault="00077108" w:rsidP="00B61E68"/>
    <w:p w14:paraId="634E7BC8" w14:textId="54EF8371" w:rsidR="00077108" w:rsidRDefault="00077108" w:rsidP="00B61E68"/>
    <w:p w14:paraId="03927373" w14:textId="2463BDBF" w:rsidR="00077108" w:rsidRDefault="00077108" w:rsidP="00B61E68"/>
    <w:p w14:paraId="2173205B" w14:textId="58ACFFF9" w:rsidR="00077108" w:rsidRDefault="00077108" w:rsidP="00B61E68"/>
    <w:p w14:paraId="7FE4E725" w14:textId="0B8461AB" w:rsidR="00077108" w:rsidRDefault="00077108" w:rsidP="00B61E68"/>
    <w:p w14:paraId="70A38DE6" w14:textId="4D8793E9" w:rsidR="00077108" w:rsidRDefault="00077108" w:rsidP="00B61E68"/>
    <w:p w14:paraId="65422616" w14:textId="35BC0F08" w:rsidR="00077108" w:rsidRDefault="00077108" w:rsidP="00B61E68"/>
    <w:p w14:paraId="0A99751C" w14:textId="3C2E666C" w:rsidR="00077108" w:rsidRDefault="00077108" w:rsidP="00B61E68"/>
    <w:p w14:paraId="5B1C205D" w14:textId="61127589" w:rsidR="00077108" w:rsidRDefault="00077108" w:rsidP="00B61E68"/>
    <w:p w14:paraId="1C33FC3D" w14:textId="1160601E" w:rsidR="00077108" w:rsidRDefault="00077108" w:rsidP="00B61E68"/>
    <w:p w14:paraId="39541BF7" w14:textId="6AC1ADFE" w:rsidR="00077108" w:rsidRDefault="00077108" w:rsidP="00B61E68"/>
    <w:p w14:paraId="233CCC41" w14:textId="6E74B16D" w:rsidR="00077108" w:rsidRDefault="00077108" w:rsidP="00B61E68"/>
    <w:p w14:paraId="0DC79E4F" w14:textId="3E10EBFB" w:rsidR="00077108" w:rsidRDefault="00077108" w:rsidP="00B61E68"/>
    <w:p w14:paraId="77744920" w14:textId="77777777" w:rsidR="0076133F" w:rsidRDefault="0076133F" w:rsidP="00077108">
      <w:pPr>
        <w:rPr>
          <w:rFonts w:ascii="Arial" w:hAnsi="Arial" w:cs="Arial"/>
          <w:b/>
        </w:rPr>
      </w:pPr>
    </w:p>
    <w:p w14:paraId="1A0298DC" w14:textId="257AAFBA" w:rsidR="00D87194" w:rsidRPr="00B61E68" w:rsidRDefault="00D87194" w:rsidP="00B61E68">
      <w:pPr>
        <w:tabs>
          <w:tab w:val="left" w:pos="6360"/>
        </w:tabs>
      </w:pPr>
    </w:p>
    <w:sectPr w:rsidR="00D87194" w:rsidRPr="00B61E68" w:rsidSect="00DC50E6">
      <w:headerReference w:type="even" r:id="rId13"/>
      <w:headerReference w:type="default" r:id="rId14"/>
      <w:headerReference w:type="first" r:id="rId15"/>
      <w:pgSz w:w="12240" w:h="15840"/>
      <w:pgMar w:top="2160" w:right="720" w:bottom="1080" w:left="720" w:header="720" w:footer="86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B58064" w14:textId="77777777" w:rsidR="00EA4A75" w:rsidRDefault="00EA4A75">
      <w:r>
        <w:separator/>
      </w:r>
    </w:p>
  </w:endnote>
  <w:endnote w:type="continuationSeparator" w:id="0">
    <w:p w14:paraId="766519B7" w14:textId="77777777" w:rsidR="00EA4A75" w:rsidRDefault="00EA4A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7BA4C8" w14:textId="77777777" w:rsidR="00EA4A75" w:rsidRDefault="00EA4A75">
      <w:r>
        <w:separator/>
      </w:r>
    </w:p>
  </w:footnote>
  <w:footnote w:type="continuationSeparator" w:id="0">
    <w:p w14:paraId="067E8750" w14:textId="77777777" w:rsidR="00EA4A75" w:rsidRDefault="00EA4A7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8E504C" w14:textId="77777777" w:rsidR="00D87194" w:rsidRDefault="00000000">
    <w:pPr>
      <w:pStyle w:val="Header"/>
    </w:pPr>
    <w:r>
      <w:rPr>
        <w:noProof/>
      </w:rPr>
      <w:pict w14:anchorId="5CE4E1C0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179340477" o:spid="_x0000_s1029" type="#_x0000_t136" style="position:absolute;margin-left:0;margin-top:0;width:588.75pt;height:147.15pt;rotation:315;z-index:-251658239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Specimen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47764B" w14:textId="030DB438" w:rsidR="0033726A" w:rsidRDefault="0033726A" w:rsidP="0033726A">
    <w:pPr>
      <w:pStyle w:val="Header"/>
      <w:jc w:val="center"/>
    </w:pPr>
    <w:r>
      <w:t xml:space="preserve">   </w:t>
    </w:r>
    <w:r w:rsidRPr="0033726A">
      <w:rPr>
        <w:noProof/>
      </w:rPr>
      <w:drawing>
        <wp:inline distT="0" distB="0" distL="0" distR="0" wp14:anchorId="1B461612" wp14:editId="615309CB">
          <wp:extent cx="6591300" cy="963062"/>
          <wp:effectExtent l="0" t="0" r="0" b="8890"/>
          <wp:docPr id="31122684" name="Picture 1" descr="A screenshot of a computer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1122684" name="Picture 1" descr="A screenshot of a computer&#10;&#10;Description automatically generated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640071" cy="97018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B386BE7" w14:textId="77777777" w:rsidR="0033726A" w:rsidRDefault="0033726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8FE0F6" w14:textId="77777777" w:rsidR="00D87194" w:rsidRDefault="00000000">
    <w:pPr>
      <w:pStyle w:val="Header"/>
    </w:pPr>
    <w:r>
      <w:rPr>
        <w:noProof/>
      </w:rPr>
      <w:pict w14:anchorId="2D7E9787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179340476" o:spid="_x0000_s1028" type="#_x0000_t136" style="position:absolute;margin-left:0;margin-top:0;width:588.75pt;height:147.15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Specimen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EA98905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1286803"/>
    <w:multiLevelType w:val="hybridMultilevel"/>
    <w:tmpl w:val="CAD6FF3E"/>
    <w:lvl w:ilvl="0" w:tplc="08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AB3AEE"/>
    <w:multiLevelType w:val="hybridMultilevel"/>
    <w:tmpl w:val="FF6C80D8"/>
    <w:lvl w:ilvl="0" w:tplc="04090001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3" w15:restartNumberingAfterBreak="0">
    <w:nsid w:val="26FE22B4"/>
    <w:multiLevelType w:val="hybridMultilevel"/>
    <w:tmpl w:val="9A40FE4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162623030">
    <w:abstractNumId w:val="0"/>
  </w:num>
  <w:num w:numId="2" w16cid:durableId="924534260">
    <w:abstractNumId w:val="3"/>
  </w:num>
  <w:num w:numId="3" w16cid:durableId="1464539192">
    <w:abstractNumId w:val="1"/>
  </w:num>
  <w:num w:numId="4" w16cid:durableId="161239334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hideSpellingErrors/>
  <w:hideGrammaticalErrors/>
  <w:proofState w:spelling="clean" w:grammar="clean"/>
  <w:attachedTemplate r:id="rId1"/>
  <w:documentProtection w:edit="forms" w:enforcement="1" w:cryptProviderType="rsaAES" w:cryptAlgorithmClass="hash" w:cryptAlgorithmType="typeAny" w:cryptAlgorithmSid="14" w:cryptSpinCount="100000" w:hash="1ZFjEtQZGhKL6/s0Rx+ZMwqWfoBJNh+IZANd0zDOGqQCbuZnwwerFhyyohM/K3/y2BMbXhn7kwIeqVlxjs+KHQ==" w:salt="c44I0YEeMxlIPgpAhk9g0A=="/>
  <w:defaultTabStop w:val="720"/>
  <w:drawingGridHorizontalSpacing w:val="120"/>
  <w:displayHorizontalDrawingGridEvery w:val="2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01C6"/>
    <w:rsid w:val="000149A5"/>
    <w:rsid w:val="000210F8"/>
    <w:rsid w:val="00022599"/>
    <w:rsid w:val="000365FE"/>
    <w:rsid w:val="00066847"/>
    <w:rsid w:val="00077108"/>
    <w:rsid w:val="00087FCD"/>
    <w:rsid w:val="000F1F78"/>
    <w:rsid w:val="00101B88"/>
    <w:rsid w:val="00103B6F"/>
    <w:rsid w:val="00105841"/>
    <w:rsid w:val="00124BCD"/>
    <w:rsid w:val="00143C75"/>
    <w:rsid w:val="00192C95"/>
    <w:rsid w:val="001C06E9"/>
    <w:rsid w:val="001D2C2A"/>
    <w:rsid w:val="001F05C2"/>
    <w:rsid w:val="00216454"/>
    <w:rsid w:val="002B44D0"/>
    <w:rsid w:val="002C4CEA"/>
    <w:rsid w:val="002D0B1F"/>
    <w:rsid w:val="002D68C9"/>
    <w:rsid w:val="002F42D5"/>
    <w:rsid w:val="00320604"/>
    <w:rsid w:val="0032139D"/>
    <w:rsid w:val="00323D19"/>
    <w:rsid w:val="0033726A"/>
    <w:rsid w:val="00355BB4"/>
    <w:rsid w:val="00362A44"/>
    <w:rsid w:val="003E540A"/>
    <w:rsid w:val="004E6420"/>
    <w:rsid w:val="00533EBA"/>
    <w:rsid w:val="0053531E"/>
    <w:rsid w:val="005374B6"/>
    <w:rsid w:val="00544FB1"/>
    <w:rsid w:val="0054796F"/>
    <w:rsid w:val="00574FD6"/>
    <w:rsid w:val="00590D55"/>
    <w:rsid w:val="005A3FB6"/>
    <w:rsid w:val="005B0C2C"/>
    <w:rsid w:val="005C373A"/>
    <w:rsid w:val="005D1DBF"/>
    <w:rsid w:val="005E21A1"/>
    <w:rsid w:val="00614626"/>
    <w:rsid w:val="00626CD9"/>
    <w:rsid w:val="00641DEC"/>
    <w:rsid w:val="00642E11"/>
    <w:rsid w:val="00667A24"/>
    <w:rsid w:val="0067019A"/>
    <w:rsid w:val="006801C6"/>
    <w:rsid w:val="006A507F"/>
    <w:rsid w:val="006B105F"/>
    <w:rsid w:val="006B581C"/>
    <w:rsid w:val="00702618"/>
    <w:rsid w:val="00721A86"/>
    <w:rsid w:val="0072560A"/>
    <w:rsid w:val="0072795D"/>
    <w:rsid w:val="00727AF0"/>
    <w:rsid w:val="007439BA"/>
    <w:rsid w:val="00744AA8"/>
    <w:rsid w:val="0076133F"/>
    <w:rsid w:val="00770F42"/>
    <w:rsid w:val="00785770"/>
    <w:rsid w:val="00785C7D"/>
    <w:rsid w:val="007B09CD"/>
    <w:rsid w:val="007C4B7F"/>
    <w:rsid w:val="007C6725"/>
    <w:rsid w:val="007D7966"/>
    <w:rsid w:val="007E500C"/>
    <w:rsid w:val="00814DC3"/>
    <w:rsid w:val="00815A10"/>
    <w:rsid w:val="0085799A"/>
    <w:rsid w:val="00866964"/>
    <w:rsid w:val="008A060E"/>
    <w:rsid w:val="008C29BF"/>
    <w:rsid w:val="008D642B"/>
    <w:rsid w:val="008F43E9"/>
    <w:rsid w:val="008F6B8C"/>
    <w:rsid w:val="00911288"/>
    <w:rsid w:val="00915E41"/>
    <w:rsid w:val="009263F0"/>
    <w:rsid w:val="0094708C"/>
    <w:rsid w:val="00947F87"/>
    <w:rsid w:val="00954D4A"/>
    <w:rsid w:val="009A2669"/>
    <w:rsid w:val="009B077A"/>
    <w:rsid w:val="009D577C"/>
    <w:rsid w:val="00A32FC0"/>
    <w:rsid w:val="00A7746D"/>
    <w:rsid w:val="00A82ECD"/>
    <w:rsid w:val="00A869A6"/>
    <w:rsid w:val="00AB1F0E"/>
    <w:rsid w:val="00AB58E9"/>
    <w:rsid w:val="00AC333C"/>
    <w:rsid w:val="00AE250D"/>
    <w:rsid w:val="00AE6FCA"/>
    <w:rsid w:val="00B5637A"/>
    <w:rsid w:val="00B61E68"/>
    <w:rsid w:val="00BF471D"/>
    <w:rsid w:val="00C13FE5"/>
    <w:rsid w:val="00C2315E"/>
    <w:rsid w:val="00C23B4A"/>
    <w:rsid w:val="00C4173C"/>
    <w:rsid w:val="00C827FE"/>
    <w:rsid w:val="00C83548"/>
    <w:rsid w:val="00C8708C"/>
    <w:rsid w:val="00C9441B"/>
    <w:rsid w:val="00CC2E2B"/>
    <w:rsid w:val="00D22997"/>
    <w:rsid w:val="00D26EED"/>
    <w:rsid w:val="00D47338"/>
    <w:rsid w:val="00D62D71"/>
    <w:rsid w:val="00D80750"/>
    <w:rsid w:val="00D80B06"/>
    <w:rsid w:val="00D87194"/>
    <w:rsid w:val="00DA7162"/>
    <w:rsid w:val="00DB1221"/>
    <w:rsid w:val="00DB56E8"/>
    <w:rsid w:val="00DC50E6"/>
    <w:rsid w:val="00DD3A74"/>
    <w:rsid w:val="00DD5954"/>
    <w:rsid w:val="00DE57F5"/>
    <w:rsid w:val="00DE7197"/>
    <w:rsid w:val="00E14911"/>
    <w:rsid w:val="00E313F3"/>
    <w:rsid w:val="00E51042"/>
    <w:rsid w:val="00E51636"/>
    <w:rsid w:val="00E73406"/>
    <w:rsid w:val="00E93E98"/>
    <w:rsid w:val="00EA4A75"/>
    <w:rsid w:val="00EE0F11"/>
    <w:rsid w:val="00F138DB"/>
    <w:rsid w:val="00F31970"/>
    <w:rsid w:val="00F35DC2"/>
    <w:rsid w:val="00F43BC4"/>
    <w:rsid w:val="00F57D3E"/>
    <w:rsid w:val="00F94026"/>
    <w:rsid w:val="00FF4C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33C01D28"/>
  <w15:docId w15:val="{B87FDCE1-9526-4165-BEAB-A6CE61ADBF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33EBA"/>
    <w:rPr>
      <w:sz w:val="24"/>
      <w:szCs w:val="24"/>
    </w:rPr>
  </w:style>
  <w:style w:type="paragraph" w:styleId="Heading1">
    <w:name w:val="heading 1"/>
    <w:basedOn w:val="Normal"/>
    <w:next w:val="Normal"/>
    <w:qFormat/>
    <w:rsid w:val="00533EBA"/>
    <w:pPr>
      <w:keepNext/>
      <w:jc w:val="center"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533EBA"/>
    <w:pPr>
      <w:keepNext/>
      <w:outlineLvl w:val="1"/>
    </w:pPr>
    <w:rPr>
      <w:b/>
      <w:bCs/>
    </w:rPr>
  </w:style>
  <w:style w:type="paragraph" w:styleId="Heading3">
    <w:name w:val="heading 3"/>
    <w:basedOn w:val="Normal"/>
    <w:next w:val="Normal"/>
    <w:link w:val="Heading3Char"/>
    <w:qFormat/>
    <w:rsid w:val="00143C75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aliases w:val="Header_En tete"/>
    <w:basedOn w:val="Normal"/>
    <w:link w:val="HeaderChar"/>
    <w:uiPriority w:val="99"/>
    <w:rsid w:val="00533EBA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rsid w:val="00533EBA"/>
    <w:pPr>
      <w:tabs>
        <w:tab w:val="center" w:pos="4320"/>
        <w:tab w:val="right" w:pos="8640"/>
      </w:tabs>
    </w:pPr>
  </w:style>
  <w:style w:type="paragraph" w:styleId="DocumentMap">
    <w:name w:val="Document Map"/>
    <w:basedOn w:val="Normal"/>
    <w:semiHidden/>
    <w:rsid w:val="00533EB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BodyText">
    <w:name w:val="Body Text"/>
    <w:basedOn w:val="Normal"/>
    <w:link w:val="BodyTextChar"/>
    <w:rsid w:val="00533EBA"/>
    <w:rPr>
      <w:i/>
      <w:iCs/>
      <w:szCs w:val="20"/>
    </w:rPr>
  </w:style>
  <w:style w:type="paragraph" w:styleId="BalloonText">
    <w:name w:val="Balloon Text"/>
    <w:basedOn w:val="Normal"/>
    <w:link w:val="BalloonTextChar"/>
    <w:rsid w:val="00544FB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544FB1"/>
    <w:rPr>
      <w:rFonts w:ascii="Tahoma" w:hAnsi="Tahoma" w:cs="Tahoma"/>
      <w:sz w:val="16"/>
      <w:szCs w:val="16"/>
    </w:rPr>
  </w:style>
  <w:style w:type="character" w:customStyle="1" w:styleId="Heading3Char">
    <w:name w:val="Heading 3 Char"/>
    <w:link w:val="Heading3"/>
    <w:semiHidden/>
    <w:rsid w:val="00143C75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HeaderChar">
    <w:name w:val="Header Char"/>
    <w:aliases w:val="Header_En tete Char"/>
    <w:link w:val="Header"/>
    <w:uiPriority w:val="99"/>
    <w:rsid w:val="00143C75"/>
    <w:rPr>
      <w:sz w:val="24"/>
      <w:szCs w:val="24"/>
    </w:rPr>
  </w:style>
  <w:style w:type="character" w:customStyle="1" w:styleId="FooterChar">
    <w:name w:val="Footer Char"/>
    <w:link w:val="Footer"/>
    <w:rsid w:val="00143C75"/>
    <w:rPr>
      <w:sz w:val="24"/>
      <w:szCs w:val="24"/>
    </w:rPr>
  </w:style>
  <w:style w:type="table" w:styleId="TableGrid">
    <w:name w:val="Table Grid"/>
    <w:basedOn w:val="TableNormal"/>
    <w:uiPriority w:val="59"/>
    <w:rsid w:val="00E73406"/>
    <w:rPr>
      <w:rFonts w:ascii="Calibri" w:eastAsia="Calibri" w:hAnsi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BodyTextChar">
    <w:name w:val="Body Text Char"/>
    <w:basedOn w:val="DefaultParagraphFont"/>
    <w:link w:val="BodyText"/>
    <w:rsid w:val="00192C95"/>
    <w:rPr>
      <w:i/>
      <w:iCs/>
      <w:sz w:val="24"/>
    </w:rPr>
  </w:style>
  <w:style w:type="character" w:styleId="Hyperlink">
    <w:name w:val="Hyperlink"/>
    <w:semiHidden/>
    <w:rsid w:val="009B077A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9B077A"/>
    <w:pPr>
      <w:keepNext/>
      <w:keepLines/>
      <w:spacing w:before="80" w:after="80"/>
      <w:ind w:left="720"/>
      <w:contextualSpacing/>
    </w:pPr>
    <w:rPr>
      <w:rFonts w:ascii="Arial" w:hAnsi="Arial" w:cs="Arial"/>
      <w:sz w:val="20"/>
      <w:szCs w:val="20"/>
      <w:lang w:val="en-GB" w:eastAsia="en-GB"/>
    </w:rPr>
  </w:style>
  <w:style w:type="character" w:styleId="CommentReference">
    <w:name w:val="annotation reference"/>
    <w:basedOn w:val="DefaultParagraphFont"/>
    <w:semiHidden/>
    <w:unhideWhenUsed/>
    <w:rsid w:val="00641DEC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641DE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641DEC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641DEC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641DEC"/>
    <w:rPr>
      <w:b/>
      <w:bCs/>
    </w:rPr>
  </w:style>
  <w:style w:type="character" w:styleId="Mention">
    <w:name w:val="Mention"/>
    <w:basedOn w:val="DefaultParagraphFont"/>
    <w:uiPriority w:val="99"/>
    <w:semiHidden/>
    <w:unhideWhenUsed/>
    <w:rsid w:val="00915E41"/>
    <w:rPr>
      <w:color w:val="2B579A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gl.hd@thermofisher.com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gl.hd@thermofisher.com" TargetMode="Externa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runoc\AppData\Local\Microsoft\Windows\Temporary%20Internet%20Files\Content.Outlook\JW1XRIFZ\GSOP-GWI_FRM_Template_07May2015_Portrait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8C12DF2D907EC40875B8CF193135987" ma:contentTypeVersion="21" ma:contentTypeDescription="Create a new document." ma:contentTypeScope="" ma:versionID="ba7b9506b5b0e33465255c6ca6583fd3">
  <xsd:schema xmlns:xsd="http://www.w3.org/2001/XMLSchema" xmlns:xs="http://www.w3.org/2001/XMLSchema" xmlns:p="http://schemas.microsoft.com/office/2006/metadata/properties" xmlns:ns1="http://schemas.microsoft.com/sharepoint/v3" xmlns:ns2="ac19dbef-b028-4d48-b323-eb4a8bef0b78" xmlns:ns3="a4d9a0fd-fd10-443f-9e36-88de91a0a6ca" targetNamespace="http://schemas.microsoft.com/office/2006/metadata/properties" ma:root="true" ma:fieldsID="752f9f744392b28cef5418e629059ab1" ns1:_="" ns2:_="" ns3:_="">
    <xsd:import namespace="http://schemas.microsoft.com/sharepoint/v3"/>
    <xsd:import namespace="ac19dbef-b028-4d48-b323-eb4a8bef0b78"/>
    <xsd:import namespace="a4d9a0fd-fd10-443f-9e36-88de91a0a6c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1:_ip_UnifiedCompliancePolicyProperties" minOccurs="0"/>
                <xsd:element ref="ns1:_ip_UnifiedCompliancePolicyUIAction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4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5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19dbef-b028-4d48-b323-eb4a8bef0b7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a1610bd4-487e-47b0-aa6c-d7267f68ebc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8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d9a0fd-fd10-443f-9e36-88de91a0a6c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002f48f3-f682-4c43-bf29-0e782cfa5d00}" ma:internalName="TaxCatchAll" ma:showField="CatchAllData" ma:web="a4d9a0fd-fd10-443f-9e36-88de91a0a6c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>
  <documentManagement>
    <lcf76f155ced4ddcb4097134ff3c332f xmlns="ac19dbef-b028-4d48-b323-eb4a8bef0b78">
      <Terms xmlns="http://schemas.microsoft.com/office/infopath/2007/PartnerControls"/>
    </lcf76f155ced4ddcb4097134ff3c332f>
    <_ip_UnifiedCompliancePolicyUIAction xmlns="http://schemas.microsoft.com/sharepoint/v3" xsi:nil="true"/>
    <TaxCatchAll xmlns="a4d9a0fd-fd10-443f-9e36-88de91a0a6ca" xsi:nil="true"/>
    <_ip_UnifiedCompliancePolicyProperties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42BD4A9D-E57E-43BF-BE99-664A347F5D6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8551220-37F7-4C7C-9007-C83A2CC88E7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3689850-CD78-4EB6-A8B2-C9CA869599E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ac19dbef-b028-4d48-b323-eb4a8bef0b78"/>
    <ds:schemaRef ds:uri="a4d9a0fd-fd10-443f-9e36-88de91a0a6c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8F0BA91-9233-4408-AEDF-E7B49D0CF43D}">
  <ds:schemaRefs>
    <ds:schemaRef ds:uri="http://schemas.microsoft.com/office/2006/metadata/properties"/>
    <ds:schemaRef ds:uri="ac19dbef-b028-4d48-b323-eb4a8bef0b78"/>
    <ds:schemaRef ds:uri="http://schemas.microsoft.com/office/infopath/2007/PartnerControls"/>
    <ds:schemaRef ds:uri="http://schemas.microsoft.com/sharepoint/v3"/>
    <ds:schemaRef ds:uri="a4d9a0fd-fd10-443f-9e36-88de91a0a6ca"/>
  </ds:schemaRefs>
</ds:datastoreItem>
</file>

<file path=docMetadata/LabelInfo.xml><?xml version="1.0" encoding="utf-8"?>
<clbl:labelList xmlns:clbl="http://schemas.microsoft.com/office/2020/mipLabelMetadata">
  <clbl:label id="{aca3c8d6-aa71-4e1a-a10e-03572fc58c0b}" enabled="0" method="" siteId="{aca3c8d6-aa71-4e1a-a10e-03572fc58c0b}" removed="1"/>
  <clbl:label id="{b67d722d-aa8a-4777-a169-ebeb7a6a3b67}" enabled="0" method="" siteId="{b67d722d-aa8a-4777-a169-ebeb7a6a3b67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GSOP-GWI_FRM_Template_07May2015_Portrait</Template>
  <TotalTime>11</TotalTime>
  <Pages>3</Pages>
  <Words>399</Words>
  <Characters>2278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Return Medication Collection Request Form - US 700B</vt:lpstr>
    </vt:vector>
  </TitlesOfParts>
  <Company>Fisher Clinical Services</Company>
  <LinksUpToDate>false</LinksUpToDate>
  <CharactersWithSpaces>2672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Return Medication Collection Request Form - US 700B</dc:title>
  <dc:creator>brunoc</dc:creator>
  <cp:lastModifiedBy>Alejandra Toledo</cp:lastModifiedBy>
  <cp:revision>5</cp:revision>
  <cp:lastPrinted>2011-03-10T20:01:00Z</cp:lastPrinted>
  <dcterms:created xsi:type="dcterms:W3CDTF">2026-02-11T17:03:00Z</dcterms:created>
  <dcterms:modified xsi:type="dcterms:W3CDTF">2026-07-22T22:03:00Z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0x01010098C12DF2D907EC40875B8CF193135987</vt:lpwstr>
  </property>
  <property fmtid="{D5CDD505-2E9C-101B-9397-08002B2CF9AE}" pid="3" name="MediaServiceImageTags">
    <vt:lpwstr/>
  </property>
</Properties>
</file>